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DEC" w:rsidRDefault="00181DEC" w:rsidP="001E55E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2" o:spid="_x0000_s1026" type="#_x0000_t202" style="position:absolute;margin-left:574.4pt;margin-top:148.05pt;width:72.85pt;height:110.6pt;z-index:25165670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" filled="f" stroked="f">
            <v:textbox style="mso-fit-shape-to-text:t">
              <w:txbxContent>
                <w:p w:rsidR="00181DEC" w:rsidRPr="00100124" w:rsidRDefault="00181DEC" w:rsidP="00670286">
                  <w:pPr>
                    <w:rPr>
                      <w:rFonts w:ascii="標楷體" w:eastAsia="標楷體" w:hAnsi="標楷體"/>
                      <w:b/>
                      <w:color w:val="7030A0"/>
                      <w:sz w:val="22"/>
                    </w:rPr>
                  </w:pPr>
                  <w:r w:rsidRPr="00100124">
                    <w:rPr>
                      <w:rFonts w:ascii="標楷體" w:eastAsia="標楷體" w:hAnsi="標楷體" w:hint="eastAsia"/>
                      <w:b/>
                      <w:color w:val="7030A0"/>
                      <w:sz w:val="22"/>
                    </w:rPr>
                    <w:t>圖資大樓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type="#_x0000_t202" style="position:absolute;margin-left:330.4pt;margin-top:368.55pt;width:419.3pt;height:94.45pt;z-index:25165977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">
            <v:textbox style="mso-fit-shape-to-text:t">
              <w:txbxContent>
                <w:p w:rsidR="00181DEC" w:rsidRPr="00EB787B" w:rsidRDefault="00181DEC" w:rsidP="00EB787B">
                  <w:pPr>
                    <w:pStyle w:val="Default"/>
                    <w:snapToGrid w:val="0"/>
                    <w:spacing w:line="260" w:lineRule="exact"/>
                    <w:rPr>
                      <w:rFonts w:ascii="Times New Roman" w:eastAsia="標楷體" w:hAnsi="Times New Roman" w:cs="微軟正黑體"/>
                      <w:b/>
                    </w:rPr>
                  </w:pPr>
                  <w:r w:rsidRPr="00EB787B">
                    <w:rPr>
                      <w:rFonts w:ascii="Times New Roman" w:eastAsia="標楷體" w:hAnsi="Times New Roman" w:cs="微軟正黑體" w:hint="eastAsia"/>
                      <w:b/>
                      <w:bCs/>
                    </w:rPr>
                    <w:t>搭臺北捷運</w:t>
                  </w:r>
                </w:p>
                <w:p w:rsidR="00181DEC" w:rsidRPr="00957222" w:rsidRDefault="00181DEC" w:rsidP="00EB787B">
                  <w:pPr>
                    <w:pStyle w:val="Default"/>
                    <w:snapToGrid w:val="0"/>
                    <w:spacing w:line="260" w:lineRule="exact"/>
                    <w:rPr>
                      <w:rFonts w:ascii="Times New Roman" w:eastAsia="標楷體" w:hAnsi="Times New Roman" w:cs="微軟正黑體"/>
                    </w:rPr>
                  </w:pP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中和新蘆線至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bCs/>
                      <w:color w:val="FF0000"/>
                    </w:rPr>
                    <w:t>丹鳳站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bCs/>
                    </w:rPr>
                    <w:t>一號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出口。轉乘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637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638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797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801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858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880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883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1501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1503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號公車至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color w:val="FF0000"/>
                    </w:rPr>
                    <w:t>明志科技大學站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，或搭乘小黃，或騎乘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YouBike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微笑單車（</w:t>
                  </w:r>
                  <w:r w:rsidRPr="00957222">
                    <w:rPr>
                      <w:rFonts w:ascii="Times New Roman" w:eastAsia="標楷體" w:hAnsi="Times New Roman" w:cs="微軟正黑體"/>
                    </w:rPr>
                    <w:t>1200 m</w:t>
                  </w:r>
                  <w:r w:rsidRPr="00957222">
                    <w:rPr>
                      <w:rFonts w:ascii="Times New Roman" w:eastAsia="標楷體" w:hAnsi="Times New Roman" w:cs="微軟正黑體" w:hint="eastAsia"/>
                    </w:rPr>
                    <w:t>）至本校。</w:t>
                  </w:r>
                </w:p>
                <w:p w:rsidR="00181DEC" w:rsidRPr="00EB787B" w:rsidRDefault="00181DEC" w:rsidP="00EB787B">
                  <w:pPr>
                    <w:pStyle w:val="Default"/>
                    <w:snapToGrid w:val="0"/>
                    <w:spacing w:line="260" w:lineRule="exact"/>
                    <w:rPr>
                      <w:rFonts w:ascii="Times New Roman" w:eastAsia="標楷體" w:hAnsi="Times New Roman" w:cs="微軟正黑體"/>
                      <w:b/>
                    </w:rPr>
                  </w:pPr>
                  <w:r w:rsidRPr="00EB787B">
                    <w:rPr>
                      <w:rFonts w:ascii="Times New Roman" w:eastAsia="標楷體" w:hAnsi="Times New Roman" w:cs="微軟正黑體" w:hint="eastAsia"/>
                      <w:b/>
                      <w:bCs/>
                    </w:rPr>
                    <w:t>搭桃園機場捷運</w:t>
                  </w:r>
                </w:p>
                <w:p w:rsidR="00181DEC" w:rsidRDefault="00181DEC" w:rsidP="00EB787B">
                  <w:pPr>
                    <w:adjustRightInd w:val="0"/>
                    <w:snapToGrid w:val="0"/>
                    <w:spacing w:line="260" w:lineRule="exact"/>
                  </w:pP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機場線至</w:t>
                  </w:r>
                  <w:r w:rsidRPr="00957222">
                    <w:rPr>
                      <w:rFonts w:ascii="Times New Roman" w:eastAsia="標楷體" w:hAnsi="Times New Roman" w:cs="微軟正黑體"/>
                      <w:color w:val="FF0000"/>
                      <w:szCs w:val="24"/>
                    </w:rPr>
                    <w:t>A6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bCs/>
                      <w:color w:val="FF0000"/>
                      <w:szCs w:val="24"/>
                    </w:rPr>
                    <w:t>泰山貴和站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bCs/>
                      <w:szCs w:val="24"/>
                    </w:rPr>
                    <w:t>（明志科大）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一號出口。轉乘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637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638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797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798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801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858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880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883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1501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、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1503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號公車至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color w:val="FF0000"/>
                      <w:szCs w:val="24"/>
                    </w:rPr>
                    <w:t>明志科技大學站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，或搭乘小黃，或騎乘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YouBike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微笑單車（</w:t>
                  </w:r>
                  <w:r w:rsidRPr="00957222">
                    <w:rPr>
                      <w:rFonts w:ascii="Times New Roman" w:eastAsia="標楷體" w:hAnsi="Times New Roman" w:cs="微軟正黑體"/>
                      <w:szCs w:val="24"/>
                    </w:rPr>
                    <w:t>800 m</w:t>
                  </w:r>
                  <w:r w:rsidRPr="00957222">
                    <w:rPr>
                      <w:rFonts w:ascii="Times New Roman" w:eastAsia="標楷體" w:hAnsi="Times New Roman" w:cs="微軟正黑體" w:hint="eastAsia"/>
                      <w:szCs w:val="24"/>
                    </w:rPr>
                    <w:t>）至本校。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28" type="#_x0000_t202" style="position:absolute;margin-left:674.4pt;margin-top:321.4pt;width:30.75pt;height:110.6pt;rotation:2726580fd;z-index:251657728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" filled="f" stroked="f">
            <v:textbox style="mso-fit-shape-to-text:t">
              <w:txbxContent>
                <w:p w:rsidR="00181DEC" w:rsidRPr="00C815F2" w:rsidRDefault="00181DEC" w:rsidP="00670286">
                  <w:pPr>
                    <w:adjustRightInd w:val="0"/>
                    <w:snapToGrid w:val="0"/>
                    <w:spacing w:line="240" w:lineRule="exact"/>
                    <w:rPr>
                      <w:rFonts w:ascii="標楷體" w:eastAsia="標楷體" w:hAnsi="標楷體"/>
                      <w:b/>
                      <w:color w:val="7030A0"/>
                    </w:rPr>
                  </w:pPr>
                  <w:r w:rsidRPr="00C815F2">
                    <w:rPr>
                      <w:rFonts w:ascii="標楷體" w:eastAsia="標楷體" w:hAnsi="標楷體" w:hint="eastAsia"/>
                      <w:b/>
                      <w:color w:val="7030A0"/>
                    </w:rPr>
                    <w:t>明志路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9" type="#_x0000_t202" style="position:absolute;margin-left:645.55pt;margin-top:278.9pt;width:55.3pt;height:25.8pt;rotation:1976428fd;z-index:2516587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" filled="f" stroked="f">
            <v:textbox style="mso-fit-shape-to-text:t">
              <w:txbxContent>
                <w:p w:rsidR="00181DEC" w:rsidRPr="00C815F2" w:rsidRDefault="00181DEC" w:rsidP="00670286">
                  <w:pPr>
                    <w:rPr>
                      <w:rFonts w:ascii="標楷體" w:eastAsia="標楷體" w:hAnsi="標楷體"/>
                      <w:b/>
                      <w:color w:val="7030A0"/>
                      <w:sz w:val="22"/>
                    </w:rPr>
                  </w:pPr>
                  <w:r w:rsidRPr="00C815F2">
                    <w:rPr>
                      <w:rFonts w:ascii="標楷體" w:eastAsia="標楷體" w:hAnsi="標楷體" w:hint="eastAsia"/>
                      <w:b/>
                      <w:color w:val="7030A0"/>
                      <w:sz w:val="22"/>
                    </w:rPr>
                    <w:t>工專路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s1030" type="#_x0000_t75" style="position:absolute;margin-left:329.45pt;margin-top:10.65pt;width:419.3pt;height:354.75pt;z-index:251655680;visibility:visible" wrapcoords="-39 0 -39 21554 21600 21554 21600 0 -39 0">
            <v:imagedata r:id="rId7" o:title=""/>
            <w10:wrap type="through"/>
          </v:shape>
        </w:pict>
      </w:r>
      <w:r w:rsidRPr="00A658F8">
        <w:rPr>
          <w:noProof/>
        </w:rPr>
        <w:pict>
          <v:shape id="圖片 2" o:spid="_x0000_i1025" type="#_x0000_t75" style="width:303pt;height:470.25pt;visibility:visible">
            <v:imagedata r:id="rId8" o:title=""/>
          </v:shape>
        </w:pict>
      </w:r>
      <w:r>
        <w:t xml:space="preserve"> </w:t>
      </w:r>
      <w:r w:rsidRPr="00EC4DA8">
        <w:t xml:space="preserve"> </w:t>
      </w:r>
      <w:bookmarkStart w:id="0" w:name="_GoBack"/>
      <w:bookmarkEnd w:id="0"/>
    </w:p>
    <w:sectPr w:rsidR="00181DEC" w:rsidSect="00EC4DA8">
      <w:pgSz w:w="16838" w:h="11906" w:orient="landscape"/>
      <w:pgMar w:top="1134" w:right="851" w:bottom="1134" w:left="851" w:header="851" w:footer="992" w:gutter="0"/>
      <w:cols w:space="425"/>
      <w:docGrid w:type="linesAndChar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1DEC" w:rsidRDefault="00181DEC" w:rsidP="00C74526">
      <w:r>
        <w:separator/>
      </w:r>
    </w:p>
  </w:endnote>
  <w:endnote w:type="continuationSeparator" w:id="0">
    <w:p w:rsidR="00181DEC" w:rsidRDefault="00181DEC" w:rsidP="00C745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軟正黑體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1DEC" w:rsidRDefault="00181DEC" w:rsidP="00C74526">
      <w:r>
        <w:separator/>
      </w:r>
    </w:p>
  </w:footnote>
  <w:footnote w:type="continuationSeparator" w:id="0">
    <w:p w:rsidR="00181DEC" w:rsidRDefault="00181DEC" w:rsidP="00C745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A3940"/>
    <w:multiLevelType w:val="hybridMultilevel"/>
    <w:tmpl w:val="A7F28C60"/>
    <w:lvl w:ilvl="0" w:tplc="190E6F20">
      <w:numFmt w:val="bullet"/>
      <w:lvlText w:val="–"/>
      <w:lvlJc w:val="left"/>
      <w:pPr>
        <w:ind w:left="360" w:hanging="360"/>
      </w:pPr>
      <w:rPr>
        <w:rFonts w:ascii="Times New Roman" w:eastAsia="標楷體" w:hAnsi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EC26776"/>
    <w:multiLevelType w:val="multilevel"/>
    <w:tmpl w:val="DECE2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6724E68"/>
    <w:multiLevelType w:val="multilevel"/>
    <w:tmpl w:val="563A826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E55E1"/>
    <w:rsid w:val="00023A32"/>
    <w:rsid w:val="00100124"/>
    <w:rsid w:val="00181DEC"/>
    <w:rsid w:val="0019261A"/>
    <w:rsid w:val="001E55E1"/>
    <w:rsid w:val="00287817"/>
    <w:rsid w:val="00305785"/>
    <w:rsid w:val="004A4718"/>
    <w:rsid w:val="004D0373"/>
    <w:rsid w:val="00670286"/>
    <w:rsid w:val="00757097"/>
    <w:rsid w:val="00767A7E"/>
    <w:rsid w:val="00957222"/>
    <w:rsid w:val="00A6121C"/>
    <w:rsid w:val="00A658F8"/>
    <w:rsid w:val="00AC217B"/>
    <w:rsid w:val="00AE18D3"/>
    <w:rsid w:val="00B048E7"/>
    <w:rsid w:val="00B40028"/>
    <w:rsid w:val="00C27CF3"/>
    <w:rsid w:val="00C74526"/>
    <w:rsid w:val="00C815F2"/>
    <w:rsid w:val="00D0778B"/>
    <w:rsid w:val="00E20E9D"/>
    <w:rsid w:val="00EA0C59"/>
    <w:rsid w:val="00EB787B"/>
    <w:rsid w:val="00EC4DA8"/>
    <w:rsid w:val="00EE4621"/>
    <w:rsid w:val="00F266CE"/>
    <w:rsid w:val="00FD1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Subtle 2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17B"/>
    <w:pPr>
      <w:widowControl w:val="0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745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C74526"/>
    <w:rPr>
      <w:rFonts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C7452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C74526"/>
    <w:rPr>
      <w:rFonts w:cs="Times New Roman"/>
      <w:sz w:val="20"/>
      <w:szCs w:val="20"/>
    </w:rPr>
  </w:style>
  <w:style w:type="paragraph" w:customStyle="1" w:styleId="Default">
    <w:name w:val="Default"/>
    <w:uiPriority w:val="99"/>
    <w:rsid w:val="00C74526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270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1</Words>
  <Characters>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</dc:title>
  <dc:subject/>
  <dc:creator>吳弦聰</dc:creator>
  <cp:keywords/>
  <dc:description/>
  <cp:lastModifiedBy>超臨界</cp:lastModifiedBy>
  <cp:revision>2</cp:revision>
  <dcterms:created xsi:type="dcterms:W3CDTF">2018-10-01T02:27:00Z</dcterms:created>
  <dcterms:modified xsi:type="dcterms:W3CDTF">2018-10-01T02:27:00Z</dcterms:modified>
</cp:coreProperties>
</file>